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710" w:type="pct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695"/>
        <w:gridCol w:w="2550"/>
        <w:gridCol w:w="1625"/>
        <w:gridCol w:w="3284"/>
        <w:gridCol w:w="519"/>
      </w:tblGrid>
      <w:tr w:rsidR="00C9238F" w:rsidRPr="00C9238F" w14:paraId="45705C04" w14:textId="77777777" w:rsidTr="008B5357">
        <w:trPr>
          <w:gridAfter w:val="1"/>
          <w:wAfter w:w="243" w:type="pct"/>
        </w:trPr>
        <w:sdt>
          <w:sdtPr>
            <w:id w:val="1621259925"/>
            <w:placeholder>
              <w:docPart w:val="2769BA4E6D5949E69BCC436315F1A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3" w:type="pct"/>
                <w:vAlign w:val="bottom"/>
              </w:tcPr>
              <w:p w14:paraId="525DFAD8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7A6D129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9E34E0C" w14:textId="77777777" w:rsidTr="008B5357">
        <w:trPr>
          <w:gridAfter w:val="1"/>
          <w:wAfter w:w="243" w:type="pct"/>
        </w:trPr>
        <w:sdt>
          <w:sdtPr>
            <w:id w:val="-1470592894"/>
            <w:placeholder>
              <w:docPart w:val="69054A3705BC434EBE7E87A05CD85F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3" w:type="pct"/>
                <w:vAlign w:val="bottom"/>
              </w:tcPr>
              <w:p w14:paraId="0286E1D8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0B92CD8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E6B2F79" w14:textId="77777777" w:rsidTr="008B5357">
        <w:trPr>
          <w:gridAfter w:val="1"/>
          <w:wAfter w:w="243" w:type="pct"/>
        </w:trPr>
        <w:sdt>
          <w:sdtPr>
            <w:id w:val="572943512"/>
            <w:placeholder>
              <w:docPart w:val="599535F29548485BBE5FE1878622F6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3" w:type="pct"/>
                <w:vAlign w:val="bottom"/>
              </w:tcPr>
              <w:p w14:paraId="4035EDF4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6FF67ECB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C4A8A6F" w14:textId="77777777" w:rsidTr="008B5357">
        <w:trPr>
          <w:gridAfter w:val="1"/>
          <w:wAfter w:w="243" w:type="pct"/>
        </w:trPr>
        <w:sdt>
          <w:sdtPr>
            <w:id w:val="-521243642"/>
            <w:placeholder>
              <w:docPart w:val="FA478F4B06F24B648517934D861CB1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3" w:type="pct"/>
                <w:vAlign w:val="bottom"/>
              </w:tcPr>
              <w:p w14:paraId="51092D5E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681E4504" w14:textId="77777777" w:rsidR="00C9238F" w:rsidRPr="00C9238F" w:rsidRDefault="00C9238F" w:rsidP="00576892">
            <w:pPr>
              <w:spacing w:before="240"/>
            </w:pPr>
          </w:p>
        </w:tc>
      </w:tr>
      <w:tr w:rsidR="00761EAB" w:rsidRPr="00C9238F" w14:paraId="01AD6911" w14:textId="77777777" w:rsidTr="008B5357">
        <w:trPr>
          <w:gridAfter w:val="1"/>
          <w:wAfter w:w="243" w:type="pct"/>
        </w:trPr>
        <w:sdt>
          <w:sdtPr>
            <w:id w:val="83577009"/>
            <w:placeholder>
              <w:docPart w:val="C889D4ED8917460EB5EC7CD8145664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3" w:type="pct"/>
                <w:vAlign w:val="bottom"/>
              </w:tcPr>
              <w:p w14:paraId="02ADB851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518" w:type="pct"/>
            <w:gridSpan w:val="2"/>
            <w:tcBorders>
              <w:bottom w:val="single" w:sz="4" w:space="0" w:color="auto"/>
            </w:tcBorders>
            <w:vAlign w:val="bottom"/>
          </w:tcPr>
          <w:p w14:paraId="5D84B5CB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11AF592D2D234688B7704BCA0BB18D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0" w:type="pct"/>
                <w:vAlign w:val="bottom"/>
              </w:tcPr>
              <w:p w14:paraId="473F19B2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6" w:type="pct"/>
            <w:tcBorders>
              <w:bottom w:val="single" w:sz="4" w:space="0" w:color="auto"/>
            </w:tcBorders>
            <w:vAlign w:val="bottom"/>
          </w:tcPr>
          <w:p w14:paraId="5AC99030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3C3E384D" w14:textId="77777777" w:rsidTr="008B5357">
        <w:trPr>
          <w:gridAfter w:val="1"/>
          <w:wAfter w:w="243" w:type="pct"/>
        </w:trPr>
        <w:sdt>
          <w:sdtPr>
            <w:id w:val="-965116832"/>
            <w:placeholder>
              <w:docPart w:val="2E0EA7573FF04032A990D084D0ABFD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3" w:type="pct"/>
                <w:vAlign w:val="bottom"/>
              </w:tcPr>
              <w:p w14:paraId="74A46CAA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813" w:type="pct"/>
            <w:gridSpan w:val="4"/>
            <w:tcBorders>
              <w:bottom w:val="single" w:sz="4" w:space="0" w:color="auto"/>
            </w:tcBorders>
            <w:vAlign w:val="bottom"/>
          </w:tcPr>
          <w:p w14:paraId="62E9BE8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B3BECDA" w14:textId="77777777" w:rsidTr="00761EAB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A02A8DB" w14:textId="77777777" w:rsid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1314ACF5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B2B7B27" w14:textId="77777777" w:rsidTr="00761EAB">
        <w:trPr>
          <w:trHeight w:val="576"/>
        </w:trPr>
        <w:tc>
          <w:tcPr>
            <w:tcW w:w="5000" w:type="pct"/>
            <w:gridSpan w:val="6"/>
            <w:vAlign w:val="bottom"/>
          </w:tcPr>
          <w:p w14:paraId="64FA235C" w14:textId="77777777" w:rsidR="00C9238F" w:rsidRPr="00C9238F" w:rsidRDefault="00872AB5" w:rsidP="00576892">
            <w:r>
              <w:t>Provide the following details:</w:t>
            </w:r>
          </w:p>
        </w:tc>
      </w:tr>
      <w:tr w:rsidR="00C9238F" w:rsidRPr="00C9238F" w14:paraId="60412F0D" w14:textId="77777777" w:rsidTr="008B5357">
        <w:tc>
          <w:tcPr>
            <w:tcW w:w="1268" w:type="pct"/>
            <w:gridSpan w:val="2"/>
            <w:vAlign w:val="bottom"/>
          </w:tcPr>
          <w:p w14:paraId="7E20753C" w14:textId="77777777" w:rsid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3E3E788E" w14:textId="77777777" w:rsidR="00872AB5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7DA3BFDE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32" w:type="pct"/>
            <w:gridSpan w:val="4"/>
            <w:vAlign w:val="bottom"/>
          </w:tcPr>
          <w:p w14:paraId="0E049127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72AB5" w:rsidRPr="00C9238F" w14:paraId="718B24DE" w14:textId="77777777" w:rsidTr="008B5357">
        <w:tc>
          <w:tcPr>
            <w:tcW w:w="1268" w:type="pct"/>
            <w:gridSpan w:val="2"/>
            <w:vAlign w:val="bottom"/>
          </w:tcPr>
          <w:p w14:paraId="3FB6F42B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32" w:type="pct"/>
            <w:gridSpan w:val="4"/>
            <w:vAlign w:val="bottom"/>
          </w:tcPr>
          <w:p w14:paraId="68C1E56B" w14:textId="77777777" w:rsidR="00872AB5" w:rsidRPr="00C9238F" w:rsidRDefault="00872AB5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4750586E" w14:textId="77777777" w:rsidTr="00761EAB">
        <w:tc>
          <w:tcPr>
            <w:tcW w:w="5000" w:type="pct"/>
            <w:gridSpan w:val="6"/>
            <w:vAlign w:val="bottom"/>
          </w:tcPr>
          <w:tbl>
            <w:tblPr>
              <w:tblStyle w:val="TableGrid"/>
              <w:tblW w:w="10060" w:type="dxa"/>
              <w:tblLook w:val="04A0" w:firstRow="1" w:lastRow="0" w:firstColumn="1" w:lastColumn="0" w:noHBand="0" w:noVBand="1"/>
            </w:tblPr>
            <w:tblGrid>
              <w:gridCol w:w="1724"/>
              <w:gridCol w:w="1724"/>
              <w:gridCol w:w="1724"/>
              <w:gridCol w:w="1724"/>
              <w:gridCol w:w="1725"/>
              <w:gridCol w:w="1439"/>
            </w:tblGrid>
            <w:tr w:rsidR="00872AB5" w14:paraId="785E15E1" w14:textId="77777777" w:rsidTr="008B5357">
              <w:trPr>
                <w:trHeight w:val="531"/>
              </w:trPr>
              <w:tc>
                <w:tcPr>
                  <w:tcW w:w="1724" w:type="dxa"/>
                  <w:vAlign w:val="center"/>
                </w:tcPr>
                <w:p w14:paraId="0212412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Weight</w:t>
                  </w:r>
                </w:p>
              </w:tc>
              <w:tc>
                <w:tcPr>
                  <w:tcW w:w="1724" w:type="dxa"/>
                  <w:vAlign w:val="center"/>
                </w:tcPr>
                <w:p w14:paraId="115B1DD0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  <w:vAlign w:val="center"/>
                </w:tcPr>
                <w:p w14:paraId="6F936C75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Height</w:t>
                  </w:r>
                </w:p>
              </w:tc>
              <w:tc>
                <w:tcPr>
                  <w:tcW w:w="1724" w:type="dxa"/>
                  <w:vAlign w:val="center"/>
                </w:tcPr>
                <w:p w14:paraId="05B4C8A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5" w:type="dxa"/>
                  <w:vAlign w:val="center"/>
                </w:tcPr>
                <w:p w14:paraId="03837E93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BP</w:t>
                  </w:r>
                </w:p>
              </w:tc>
              <w:tc>
                <w:tcPr>
                  <w:tcW w:w="1439" w:type="dxa"/>
                  <w:vAlign w:val="center"/>
                </w:tcPr>
                <w:p w14:paraId="669B8C31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16993567" w14:textId="77777777" w:rsidTr="008B5357">
              <w:trPr>
                <w:trHeight w:val="531"/>
              </w:trPr>
              <w:tc>
                <w:tcPr>
                  <w:tcW w:w="1724" w:type="dxa"/>
                  <w:vAlign w:val="center"/>
                </w:tcPr>
                <w:p w14:paraId="4C7A5006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Blood Group</w:t>
                  </w:r>
                </w:p>
              </w:tc>
              <w:tc>
                <w:tcPr>
                  <w:tcW w:w="1724" w:type="dxa"/>
                  <w:vAlign w:val="center"/>
                </w:tcPr>
                <w:p w14:paraId="0B5CD69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4" w:type="dxa"/>
                  <w:vAlign w:val="center"/>
                </w:tcPr>
                <w:p w14:paraId="03A2161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Lungs</w:t>
                  </w:r>
                </w:p>
              </w:tc>
              <w:tc>
                <w:tcPr>
                  <w:tcW w:w="1724" w:type="dxa"/>
                  <w:vAlign w:val="center"/>
                </w:tcPr>
                <w:p w14:paraId="7C36F82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5" w:type="dxa"/>
                  <w:vAlign w:val="center"/>
                </w:tcPr>
                <w:p w14:paraId="63DBC58A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Heart</w:t>
                  </w:r>
                </w:p>
              </w:tc>
              <w:tc>
                <w:tcPr>
                  <w:tcW w:w="1439" w:type="dxa"/>
                  <w:vAlign w:val="center"/>
                </w:tcPr>
                <w:p w14:paraId="01362E41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416A0A2C" w14:textId="77777777" w:rsidTr="008B5357">
              <w:trPr>
                <w:trHeight w:val="546"/>
              </w:trPr>
              <w:tc>
                <w:tcPr>
                  <w:tcW w:w="1724" w:type="dxa"/>
                  <w:vAlign w:val="center"/>
                </w:tcPr>
                <w:p w14:paraId="0EA27655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Vision</w:t>
                  </w:r>
                </w:p>
              </w:tc>
              <w:tc>
                <w:tcPr>
                  <w:tcW w:w="1724" w:type="dxa"/>
                  <w:vAlign w:val="center"/>
                </w:tcPr>
                <w:p w14:paraId="09A2458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Left Eye:</w:t>
                  </w:r>
                </w:p>
              </w:tc>
              <w:tc>
                <w:tcPr>
                  <w:tcW w:w="1724" w:type="dxa"/>
                  <w:vAlign w:val="center"/>
                </w:tcPr>
                <w:p w14:paraId="315309E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Right Eye:</w:t>
                  </w:r>
                </w:p>
              </w:tc>
              <w:tc>
                <w:tcPr>
                  <w:tcW w:w="1724" w:type="dxa"/>
                  <w:vAlign w:val="center"/>
                </w:tcPr>
                <w:p w14:paraId="59B0A72B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 xml:space="preserve">Details 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690A0B8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14E14693" w14:textId="77777777" w:rsidTr="008B5357">
              <w:trPr>
                <w:trHeight w:val="531"/>
              </w:trPr>
              <w:tc>
                <w:tcPr>
                  <w:tcW w:w="1724" w:type="dxa"/>
                  <w:vAlign w:val="center"/>
                </w:tcPr>
                <w:p w14:paraId="1C150DAF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Hearing</w:t>
                  </w:r>
                </w:p>
              </w:tc>
              <w:tc>
                <w:tcPr>
                  <w:tcW w:w="1724" w:type="dxa"/>
                  <w:vAlign w:val="center"/>
                </w:tcPr>
                <w:p w14:paraId="6EBAA1E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48" w:type="dxa"/>
                  <w:gridSpan w:val="2"/>
                  <w:vAlign w:val="center"/>
                </w:tcPr>
                <w:p w14:paraId="08E2F983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Impediment in Speech: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068AC62C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58E45E63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215D3EE9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Neurological / Psychiatric disease, (if yes, please give details).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11432B64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39FEDFCD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4C05EB9C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Suffering from Hepatitis B / Hepatitis C / HIV (AIDS)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1A2C8BE0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74083A7D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01DC83A2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significant Disease Diagnosed in the past:</w:t>
                  </w:r>
                </w:p>
              </w:tc>
              <w:tc>
                <w:tcPr>
                  <w:tcW w:w="3164" w:type="dxa"/>
                  <w:gridSpan w:val="2"/>
                  <w:vAlign w:val="center"/>
                </w:tcPr>
                <w:p w14:paraId="03B28E42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5826FEE2" w14:textId="77777777" w:rsidTr="008B5357">
              <w:trPr>
                <w:trHeight w:val="546"/>
              </w:trPr>
              <w:tc>
                <w:tcPr>
                  <w:tcW w:w="6896" w:type="dxa"/>
                  <w:gridSpan w:val="4"/>
                  <w:vAlign w:val="center"/>
                </w:tcPr>
                <w:p w14:paraId="7AB8CD4D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Vaccinated (Yes/No/Partially).</w:t>
                  </w:r>
                </w:p>
              </w:tc>
              <w:tc>
                <w:tcPr>
                  <w:tcW w:w="1725" w:type="dxa"/>
                  <w:vAlign w:val="center"/>
                </w:tcPr>
                <w:p w14:paraId="1EA8F64A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vAlign w:val="center"/>
                </w:tcPr>
                <w:p w14:paraId="52FD3D56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872AB5" w14:paraId="15BF100F" w14:textId="77777777" w:rsidTr="008B5357">
              <w:trPr>
                <w:trHeight w:val="531"/>
              </w:trPr>
              <w:tc>
                <w:tcPr>
                  <w:tcW w:w="6896" w:type="dxa"/>
                  <w:gridSpan w:val="4"/>
                  <w:vAlign w:val="center"/>
                </w:tcPr>
                <w:p w14:paraId="6B0CFA7E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Taking any medicine on regular basis (if yes, please give details).</w:t>
                  </w:r>
                </w:p>
              </w:tc>
              <w:tc>
                <w:tcPr>
                  <w:tcW w:w="1725" w:type="dxa"/>
                  <w:vAlign w:val="center"/>
                </w:tcPr>
                <w:p w14:paraId="6BF29E2B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vAlign w:val="center"/>
                </w:tcPr>
                <w:p w14:paraId="55AAD520" w14:textId="77777777" w:rsidR="00872AB5" w:rsidRPr="003B6B5D" w:rsidRDefault="00872AB5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  <w:tr w:rsidR="003B6B5D" w14:paraId="3FAE2615" w14:textId="77777777" w:rsidTr="008B5357">
              <w:trPr>
                <w:trHeight w:val="531"/>
              </w:trPr>
              <w:tc>
                <w:tcPr>
                  <w:tcW w:w="3448" w:type="dxa"/>
                  <w:gridSpan w:val="2"/>
                  <w:vAlign w:val="center"/>
                </w:tcPr>
                <w:p w14:paraId="5DD7C459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Allergies if any:</w:t>
                  </w:r>
                </w:p>
              </w:tc>
              <w:tc>
                <w:tcPr>
                  <w:tcW w:w="1724" w:type="dxa"/>
                  <w:vAlign w:val="center"/>
                </w:tcPr>
                <w:p w14:paraId="39946D50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88" w:type="dxa"/>
                  <w:gridSpan w:val="3"/>
                  <w:vAlign w:val="center"/>
                </w:tcPr>
                <w:p w14:paraId="0E326DE2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Any Communicable / Contagious Disease:</w:t>
                  </w:r>
                </w:p>
              </w:tc>
            </w:tr>
            <w:tr w:rsidR="003B6B5D" w14:paraId="1F742363" w14:textId="77777777" w:rsidTr="008B5357">
              <w:trPr>
                <w:trHeight w:val="531"/>
              </w:trPr>
              <w:tc>
                <w:tcPr>
                  <w:tcW w:w="3448" w:type="dxa"/>
                  <w:gridSpan w:val="2"/>
                  <w:vAlign w:val="center"/>
                </w:tcPr>
                <w:p w14:paraId="16F7C933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  <w:r w:rsidRPr="003B6B5D">
                    <w:rPr>
                      <w:sz w:val="24"/>
                      <w:szCs w:val="24"/>
                    </w:rPr>
                    <w:t>Mark of Identification:</w:t>
                  </w:r>
                </w:p>
              </w:tc>
              <w:tc>
                <w:tcPr>
                  <w:tcW w:w="1724" w:type="dxa"/>
                  <w:vAlign w:val="center"/>
                </w:tcPr>
                <w:p w14:paraId="3AEE6DA3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88" w:type="dxa"/>
                  <w:gridSpan w:val="3"/>
                  <w:vAlign w:val="center"/>
                </w:tcPr>
                <w:p w14:paraId="67F0E453" w14:textId="77777777" w:rsidR="003B6B5D" w:rsidRPr="003B6B5D" w:rsidRDefault="003B6B5D" w:rsidP="00576892">
                  <w:pPr>
                    <w:spacing w:before="240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57E61A2" w14:textId="0574CA74" w:rsidR="00872AB5" w:rsidRDefault="008B5357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846E65" wp14:editId="048BFF6C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109855</wp:posOffset>
                      </wp:positionV>
                      <wp:extent cx="2314575" cy="276225"/>
                      <wp:effectExtent l="0" t="0" r="9525" b="952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E68A2A" w14:textId="330952A4" w:rsidR="008B5357" w:rsidRPr="008B5357" w:rsidRDefault="008B5357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846E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188.85pt;margin-top:8.65pt;width:182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" fillcolor="#f2f2f2 [3052]" stroked="f" strokeweight=".5pt">
                      <v:textbox>
                        <w:txbxContent>
                          <w:p w14:paraId="09E68A2A" w14:textId="330952A4" w:rsidR="008B5357" w:rsidRPr="008B5357" w:rsidRDefault="008B535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B5D" w:rsidRPr="003B6B5D">
              <w:rPr>
                <w:sz w:val="24"/>
                <w:szCs w:val="24"/>
              </w:rPr>
              <w:t xml:space="preserve">I certify that I have examined </w:t>
            </w:r>
            <w:proofErr w:type="spellStart"/>
            <w:r w:rsidR="003B6B5D" w:rsidRPr="003B6B5D">
              <w:rPr>
                <w:sz w:val="24"/>
                <w:szCs w:val="24"/>
              </w:rPr>
              <w:t>Mr</w:t>
            </w:r>
            <w:proofErr w:type="spellEnd"/>
            <w:r w:rsidR="003B6B5D" w:rsidRPr="003B6B5D">
              <w:rPr>
                <w:sz w:val="24"/>
                <w:szCs w:val="24"/>
              </w:rPr>
              <w:t>/</w:t>
            </w:r>
            <w:proofErr w:type="spellStart"/>
            <w:r w:rsidR="003B6B5D" w:rsidRPr="003B6B5D">
              <w:rPr>
                <w:sz w:val="24"/>
                <w:szCs w:val="24"/>
              </w:rPr>
              <w:t>Ms</w:t>
            </w:r>
            <w:proofErr w:type="spellEnd"/>
            <w:r w:rsidR="003B6B5D" w:rsidRPr="003B6B5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                       </w:t>
            </w:r>
            <w:r w:rsidR="003B6B5D" w:rsidRPr="003B6B5D">
              <w:rPr>
                <w:sz w:val="24"/>
                <w:szCs w:val="24"/>
              </w:rPr>
              <w:t xml:space="preserve">who is an applicant for </w:t>
            </w:r>
            <w:r w:rsidR="00F57418">
              <w:rPr>
                <w:sz w:val="24"/>
                <w:szCs w:val="24"/>
              </w:rPr>
              <w:t xml:space="preserve">I.A.A. </w:t>
            </w:r>
            <w:proofErr w:type="spellStart"/>
            <w:r w:rsidR="00F57418">
              <w:rPr>
                <w:sz w:val="24"/>
                <w:szCs w:val="24"/>
              </w:rPr>
              <w:t>AeroCamp</w:t>
            </w:r>
            <w:proofErr w:type="spellEnd"/>
            <w:r w:rsidR="003B6B5D" w:rsidRPr="003B6B5D">
              <w:rPr>
                <w:sz w:val="24"/>
                <w:szCs w:val="24"/>
              </w:rPr>
              <w:t xml:space="preserve"> and could not notice that he / she has any physical or mental disease and is FIT for undertaking </w:t>
            </w:r>
            <w:r w:rsidR="00F57418">
              <w:rPr>
                <w:sz w:val="24"/>
                <w:szCs w:val="24"/>
              </w:rPr>
              <w:t>summer camp</w:t>
            </w:r>
            <w:r w:rsidR="003B6B5D" w:rsidRPr="003B6B5D">
              <w:rPr>
                <w:sz w:val="24"/>
                <w:szCs w:val="24"/>
              </w:rPr>
              <w:t>.</w:t>
            </w:r>
          </w:p>
          <w:p w14:paraId="1C74676F" w14:textId="77777777" w:rsidR="00D37AFB" w:rsidRPr="003B6B5D" w:rsidRDefault="00D37AFB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of doctor with seal                                               Signature of candidate</w:t>
            </w:r>
            <w:bookmarkStart w:id="0" w:name="_GoBack"/>
            <w:bookmarkEnd w:id="0"/>
          </w:p>
          <w:tbl>
            <w:tblPr>
              <w:tblStyle w:val="TableGrid"/>
              <w:tblW w:w="10150" w:type="dxa"/>
              <w:tblLook w:val="04A0" w:firstRow="1" w:lastRow="0" w:firstColumn="1" w:lastColumn="0" w:noHBand="0" w:noVBand="1"/>
            </w:tblPr>
            <w:tblGrid>
              <w:gridCol w:w="2024"/>
              <w:gridCol w:w="2906"/>
              <w:gridCol w:w="360"/>
              <w:gridCol w:w="2025"/>
              <w:gridCol w:w="2835"/>
            </w:tblGrid>
            <w:tr w:rsidR="00D37AFB" w14:paraId="31546152" w14:textId="77777777" w:rsidTr="00D37AFB">
              <w:tc>
                <w:tcPr>
                  <w:tcW w:w="4930" w:type="dxa"/>
                  <w:gridSpan w:val="2"/>
                  <w:tcBorders>
                    <w:left w:val="nil"/>
                    <w:right w:val="nil"/>
                  </w:tcBorders>
                </w:tcPr>
                <w:p w14:paraId="38B0D029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2E8FA1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4860" w:type="dxa"/>
                  <w:gridSpan w:val="2"/>
                  <w:tcBorders>
                    <w:left w:val="nil"/>
                    <w:right w:val="nil"/>
                  </w:tcBorders>
                </w:tcPr>
                <w:p w14:paraId="7F49126A" w14:textId="77777777" w:rsidR="00D37AFB" w:rsidRDefault="00D37AFB" w:rsidP="00576892">
                  <w:pPr>
                    <w:spacing w:before="240"/>
                  </w:pPr>
                </w:p>
              </w:tc>
            </w:tr>
            <w:tr w:rsidR="00D37AFB" w14:paraId="4C07B186" w14:textId="77777777" w:rsidTr="0095619A">
              <w:tc>
                <w:tcPr>
                  <w:tcW w:w="2024" w:type="dxa"/>
                  <w:tcBorders>
                    <w:left w:val="nil"/>
                    <w:bottom w:val="nil"/>
                    <w:right w:val="nil"/>
                  </w:tcBorders>
                </w:tcPr>
                <w:p w14:paraId="0D266786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2906" w:type="dxa"/>
                  <w:tcBorders>
                    <w:left w:val="nil"/>
                    <w:bottom w:val="nil"/>
                    <w:right w:val="nil"/>
                  </w:tcBorders>
                </w:tcPr>
                <w:p w14:paraId="155E4644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BA5639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2025" w:type="dxa"/>
                  <w:tcBorders>
                    <w:left w:val="nil"/>
                    <w:bottom w:val="nil"/>
                    <w:right w:val="nil"/>
                  </w:tcBorders>
                </w:tcPr>
                <w:p w14:paraId="738AB965" w14:textId="77777777" w:rsidR="00D37AFB" w:rsidRDefault="00D37AFB" w:rsidP="00576892">
                  <w:pPr>
                    <w:spacing w:before="240"/>
                  </w:pPr>
                </w:p>
              </w:tc>
              <w:tc>
                <w:tcPr>
                  <w:tcW w:w="2835" w:type="dxa"/>
                  <w:tcBorders>
                    <w:left w:val="nil"/>
                    <w:bottom w:val="nil"/>
                    <w:right w:val="nil"/>
                  </w:tcBorders>
                </w:tcPr>
                <w:p w14:paraId="2BF75F17" w14:textId="77777777" w:rsidR="00D37AFB" w:rsidRDefault="00D37AFB" w:rsidP="00576892">
                  <w:pPr>
                    <w:spacing w:before="240"/>
                  </w:pPr>
                </w:p>
              </w:tc>
            </w:tr>
          </w:tbl>
          <w:p w14:paraId="5E32360C" w14:textId="77777777" w:rsidR="00C9238F" w:rsidRDefault="00C9238F" w:rsidP="00576892">
            <w:pPr>
              <w:spacing w:before="240"/>
            </w:pPr>
          </w:p>
        </w:tc>
      </w:tr>
    </w:tbl>
    <w:p w14:paraId="705D4747" w14:textId="77777777" w:rsidR="00872AB5" w:rsidRPr="00872AB5" w:rsidRDefault="00872AB5" w:rsidP="003B6B5D">
      <w:pPr>
        <w:tabs>
          <w:tab w:val="left" w:pos="8205"/>
        </w:tabs>
      </w:pPr>
    </w:p>
    <w:sectPr w:rsidR="00872AB5" w:rsidRPr="00872AB5" w:rsidSect="0095619A">
      <w:headerReference w:type="default" r:id="rId10"/>
      <w:footerReference w:type="default" r:id="rId11"/>
      <w:pgSz w:w="12240" w:h="15840"/>
      <w:pgMar w:top="1080" w:right="1440" w:bottom="540" w:left="1440" w:header="54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FFD19" w14:textId="77777777" w:rsidR="00DF3CCE" w:rsidRDefault="00DF3CCE" w:rsidP="00C9238F">
      <w:pPr>
        <w:spacing w:after="0" w:line="240" w:lineRule="auto"/>
      </w:pPr>
      <w:r>
        <w:separator/>
      </w:r>
    </w:p>
  </w:endnote>
  <w:endnote w:type="continuationSeparator" w:id="0">
    <w:p w14:paraId="4D6C298B" w14:textId="77777777" w:rsidR="00DF3CCE" w:rsidRDefault="00DF3CC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2DB460-4C19-E544-AB41-AB48A1FA6D23}"/>
    <w:embedBold r:id="rId2" w:fontKey="{9B5303F7-F269-2749-80C4-16D93E50875D}"/>
    <w:embedItalic r:id="rId3" w:fontKey="{E676AAA2-0000-7843-9969-075A76FD593C}"/>
    <w:embedBoldItalic r:id="rId4" w:fontKey="{98BCD48D-B086-5B43-BD7C-4421DCE6510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1A289205-2D95-5548-A350-9DCBF7784601}"/>
    <w:embedBold r:id="rId6" w:fontKey="{1361729A-908F-4A44-897D-DF54BC3F3F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A5C08905-7C79-B049-B8E1-B9B12D6EC2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7795C4D-5018-D941-92CE-E4CA07C2E0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D3C5C48-DD9B-904E-99EF-BF66514F7EA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875DD9E-7E9D-0340-B118-D32198EA0E29}"/>
    <w:embedBold r:id="rId11" w:fontKey="{08EA16B8-462B-C345-BDE1-BFCBBE3B18FD}"/>
    <w:embedItalic r:id="rId12" w:fontKey="{6709CE9B-B929-EE49-892C-5800EBCD24A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A93D6AA3-7F04-AE4E-A70E-6CCD082B2C0F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19CB2568-618C-DE41-89AF-2AEDC8D787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04E4060B" w14:textId="77777777" w:rsidTr="00C4167A">
      <w:tc>
        <w:tcPr>
          <w:tcW w:w="4675" w:type="dxa"/>
          <w:vAlign w:val="center"/>
        </w:tcPr>
        <w:p w14:paraId="462A4CB9" w14:textId="3AB00D73" w:rsidR="00003212" w:rsidRPr="00003212" w:rsidRDefault="003B6B5D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  <w:r w:rsidR="00F57418">
            <w:rPr>
              <w:sz w:val="18"/>
              <w:szCs w:val="24"/>
            </w:rPr>
            <w:t>Illinois Aviation Academy (I.A.A.)</w:t>
          </w:r>
        </w:p>
      </w:tc>
      <w:tc>
        <w:tcPr>
          <w:tcW w:w="4675" w:type="dxa"/>
          <w:vAlign w:val="center"/>
        </w:tcPr>
        <w:p w14:paraId="5FCE356A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AC88201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033D7" w14:textId="77777777" w:rsidR="00DF3CCE" w:rsidRDefault="00DF3CCE" w:rsidP="00C9238F">
      <w:pPr>
        <w:spacing w:after="0" w:line="240" w:lineRule="auto"/>
      </w:pPr>
      <w:r>
        <w:separator/>
      </w:r>
    </w:p>
  </w:footnote>
  <w:footnote w:type="continuationSeparator" w:id="0">
    <w:p w14:paraId="6729ED4F" w14:textId="77777777" w:rsidR="00DF3CCE" w:rsidRDefault="00DF3CC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2586A" w14:textId="77777777" w:rsidR="00C9238F" w:rsidRPr="0095619A" w:rsidRDefault="00F57418" w:rsidP="00576892">
    <w:pPr>
      <w:pStyle w:val="NoSpacing"/>
      <w:rPr>
        <w:rFonts w:asciiTheme="majorHAnsi" w:hAnsiTheme="majorHAnsi"/>
        <w:b/>
        <w:color w:val="0070C0"/>
        <w:sz w:val="46"/>
        <w:szCs w:val="44"/>
      </w:rPr>
    </w:pPr>
    <w:r>
      <w:rPr>
        <w:rFonts w:asciiTheme="majorHAnsi" w:hAnsiTheme="majorHAnsi"/>
        <w:b/>
        <w:color w:val="0070C0"/>
        <w:sz w:val="46"/>
        <w:szCs w:val="44"/>
      </w:rPr>
      <w:t>Summer Camp</w:t>
    </w:r>
    <w:r w:rsidR="008B5357">
      <w:rPr>
        <w:rFonts w:asciiTheme="majorHAnsi" w:hAnsiTheme="majorHAnsi"/>
        <w:b/>
        <w:color w:val="0070C0"/>
        <w:sz w:val="46"/>
        <w:szCs w:val="44"/>
      </w:rPr>
      <w:t xml:space="preserve"> </w:t>
    </w:r>
    <w:r w:rsidR="0095619A" w:rsidRPr="0095619A">
      <w:rPr>
        <w:rFonts w:asciiTheme="majorHAnsi" w:hAnsiTheme="majorHAnsi"/>
        <w:b/>
        <w:color w:val="0070C0"/>
        <w:sz w:val="46"/>
        <w:szCs w:val="44"/>
      </w:rPr>
      <w:t>Physical Fitness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B5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B6B5D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61EAB"/>
    <w:rsid w:val="00770F25"/>
    <w:rsid w:val="007A35A8"/>
    <w:rsid w:val="007B0A85"/>
    <w:rsid w:val="007C6A52"/>
    <w:rsid w:val="0082043E"/>
    <w:rsid w:val="00820DDB"/>
    <w:rsid w:val="00872AB5"/>
    <w:rsid w:val="00897670"/>
    <w:rsid w:val="008B0E32"/>
    <w:rsid w:val="008B5357"/>
    <w:rsid w:val="008E203A"/>
    <w:rsid w:val="0091229C"/>
    <w:rsid w:val="00920221"/>
    <w:rsid w:val="00940E73"/>
    <w:rsid w:val="0095619A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37AFB"/>
    <w:rsid w:val="00DB3FAD"/>
    <w:rsid w:val="00DF3CCE"/>
    <w:rsid w:val="00E61C09"/>
    <w:rsid w:val="00EB3B58"/>
    <w:rsid w:val="00EC7359"/>
    <w:rsid w:val="00EE3054"/>
    <w:rsid w:val="00F00606"/>
    <w:rsid w:val="00F01256"/>
    <w:rsid w:val="00F574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C31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Naveed%20Ahmed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69BA4E6D5949E69BCC436315F1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DAF81-955F-4621-85DD-306DB97BB5FF}"/>
      </w:docPartPr>
      <w:docPartBody>
        <w:p w:rsidR="003B6F53" w:rsidRDefault="001A556F">
          <w:pPr>
            <w:pStyle w:val="2769BA4E6D5949E69BCC436315F1AE22"/>
          </w:pPr>
          <w:r w:rsidRPr="00576892">
            <w:t>First Name</w:t>
          </w:r>
        </w:p>
      </w:docPartBody>
    </w:docPart>
    <w:docPart>
      <w:docPartPr>
        <w:name w:val="69054A3705BC434EBE7E87A05CD85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A7C83-0CBC-4390-934D-FC25DCCCEFC8}"/>
      </w:docPartPr>
      <w:docPartBody>
        <w:p w:rsidR="003B6F53" w:rsidRDefault="001A556F">
          <w:pPr>
            <w:pStyle w:val="69054A3705BC434EBE7E87A05CD85FD2"/>
          </w:pPr>
          <w:r w:rsidRPr="00576892">
            <w:t>Last Name</w:t>
          </w:r>
        </w:p>
      </w:docPartBody>
    </w:docPart>
    <w:docPart>
      <w:docPartPr>
        <w:name w:val="599535F29548485BBE5FE1878622F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2A719-9C14-498F-9F20-104A50CEE4EA}"/>
      </w:docPartPr>
      <w:docPartBody>
        <w:p w:rsidR="003B6F53" w:rsidRDefault="001A556F">
          <w:pPr>
            <w:pStyle w:val="599535F29548485BBE5FE1878622F64D"/>
          </w:pPr>
          <w:r w:rsidRPr="00576892">
            <w:t>Address</w:t>
          </w:r>
        </w:p>
      </w:docPartBody>
    </w:docPart>
    <w:docPart>
      <w:docPartPr>
        <w:name w:val="FA478F4B06F24B648517934D861CB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30C61-2390-458A-8A50-4F9F51439901}"/>
      </w:docPartPr>
      <w:docPartBody>
        <w:p w:rsidR="003B6F53" w:rsidRDefault="001A556F">
          <w:pPr>
            <w:pStyle w:val="FA478F4B06F24B648517934D861CB167"/>
          </w:pPr>
          <w:r w:rsidRPr="00576892">
            <w:t>City/State/Zip</w:t>
          </w:r>
        </w:p>
      </w:docPartBody>
    </w:docPart>
    <w:docPart>
      <w:docPartPr>
        <w:name w:val="C889D4ED8917460EB5EC7CD814566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6BBE3-8530-41BA-BF19-9039F14B5504}"/>
      </w:docPartPr>
      <w:docPartBody>
        <w:p w:rsidR="003B6F53" w:rsidRDefault="001A556F">
          <w:pPr>
            <w:pStyle w:val="C889D4ED8917460EB5EC7CD8145664EF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11AF592D2D234688B7704BCA0BB18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8321D-352E-41FC-B10A-3568FA0A6A8C}"/>
      </w:docPartPr>
      <w:docPartBody>
        <w:p w:rsidR="003B6F53" w:rsidRDefault="001A556F">
          <w:pPr>
            <w:pStyle w:val="11AF592D2D234688B7704BCA0BB18DC6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2E0EA7573FF04032A990D084D0ABF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881B-3C14-4703-A31E-BE1CAAD66E93}"/>
      </w:docPartPr>
      <w:docPartBody>
        <w:p w:rsidR="003B6F53" w:rsidRDefault="001A556F">
          <w:pPr>
            <w:pStyle w:val="2E0EA7573FF04032A990D084D0ABFD64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21"/>
    <w:rsid w:val="001A556F"/>
    <w:rsid w:val="003B6F53"/>
    <w:rsid w:val="00736C21"/>
    <w:rsid w:val="00F2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69BA4E6D5949E69BCC436315F1AE22">
    <w:name w:val="2769BA4E6D5949E69BCC436315F1AE22"/>
  </w:style>
  <w:style w:type="paragraph" w:customStyle="1" w:styleId="69054A3705BC434EBE7E87A05CD85FD2">
    <w:name w:val="69054A3705BC434EBE7E87A05CD85FD2"/>
  </w:style>
  <w:style w:type="paragraph" w:customStyle="1" w:styleId="599535F29548485BBE5FE1878622F64D">
    <w:name w:val="599535F29548485BBE5FE1878622F64D"/>
  </w:style>
  <w:style w:type="paragraph" w:customStyle="1" w:styleId="FA478F4B06F24B648517934D861CB167">
    <w:name w:val="FA478F4B06F24B648517934D861CB167"/>
  </w:style>
  <w:style w:type="paragraph" w:customStyle="1" w:styleId="C889D4ED8917460EB5EC7CD8145664EF">
    <w:name w:val="C889D4ED8917460EB5EC7CD8145664EF"/>
  </w:style>
  <w:style w:type="paragraph" w:customStyle="1" w:styleId="11AF592D2D234688B7704BCA0BB18DC6">
    <w:name w:val="11AF592D2D234688B7704BCA0BB18DC6"/>
  </w:style>
  <w:style w:type="paragraph" w:customStyle="1" w:styleId="2E0EA7573FF04032A990D084D0ABFD64">
    <w:name w:val="2E0EA7573FF04032A990D084D0ABFD64"/>
  </w:style>
  <w:style w:type="paragraph" w:customStyle="1" w:styleId="3F6B5CE8AFA74B7BBAF2744E5E1E2BE9">
    <w:name w:val="3F6B5CE8AFA74B7BBAF2744E5E1E2BE9"/>
  </w:style>
  <w:style w:type="paragraph" w:customStyle="1" w:styleId="1DA0DF64321F47E095B2AC6560F406D6">
    <w:name w:val="1DA0DF64321F47E095B2AC6560F406D6"/>
  </w:style>
  <w:style w:type="paragraph" w:customStyle="1" w:styleId="E62A33137E4E48F6AD206E1B36C64545">
    <w:name w:val="E62A33137E4E48F6AD206E1B36C64545"/>
  </w:style>
  <w:style w:type="paragraph" w:customStyle="1" w:styleId="DB2D3C50E257443FA94EA3DB6A157444">
    <w:name w:val="DB2D3C50E257443FA94EA3DB6A15744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EEFA6E0E9F641FDB3BB23A5A0E8D6B0">
    <w:name w:val="8EEFA6E0E9F641FDB3BB23A5A0E8D6B0"/>
  </w:style>
  <w:style w:type="paragraph" w:customStyle="1" w:styleId="6A429343627344AFBEBBEECA57094FD3">
    <w:name w:val="6A429343627344AFBEBBEECA57094FD3"/>
  </w:style>
  <w:style w:type="paragraph" w:customStyle="1" w:styleId="24407A33D9704D6E80C1357F86056CF4">
    <w:name w:val="24407A33D9704D6E80C1357F86056CF4"/>
  </w:style>
  <w:style w:type="paragraph" w:customStyle="1" w:styleId="CF70DC9E8B25477389379360F1719FFD">
    <w:name w:val="CF70DC9E8B25477389379360F1719FFD"/>
    <w:rsid w:val="00736C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C:\Users\Naveed Ahmed\AppData\Roaming\Microsoft\Templates\Cash donation form.dotx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2020-01-19T18:18:00Z</dcterms:created>
  <dcterms:modified xsi:type="dcterms:W3CDTF">2020-01-19T18:18:00Z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